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1AC" w:rsidRDefault="00AC71AC" w:rsidP="00AC71AC">
      <w:pPr>
        <w:tabs>
          <w:tab w:val="left" w:pos="2880"/>
        </w:tabs>
        <w:rPr>
          <w:b/>
          <w:sz w:val="28"/>
          <w:szCs w:val="28"/>
        </w:rPr>
      </w:pPr>
      <w:bookmarkStart w:id="0" w:name="_GoBack"/>
      <w:bookmarkEnd w:id="0"/>
    </w:p>
    <w:p w:rsidR="00C15DE6" w:rsidRDefault="00C15DE6" w:rsidP="006B64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Thème 1 : Le développement personnel du vendeur</w:t>
      </w:r>
    </w:p>
    <w:p w:rsidR="00A70535" w:rsidRPr="00765701" w:rsidRDefault="00635252" w:rsidP="006B64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La gestion du temp</w:t>
      </w:r>
      <w:r w:rsidR="009801BD">
        <w:rPr>
          <w:b/>
          <w:sz w:val="28"/>
          <w:szCs w:val="28"/>
        </w:rPr>
        <w:t>s</w:t>
      </w:r>
    </w:p>
    <w:p w:rsidR="00F163F6" w:rsidRDefault="00F163F6"/>
    <w:p w:rsidR="00822B5A" w:rsidRDefault="00822B5A" w:rsidP="00822B5A"/>
    <w:p w:rsidR="00635252" w:rsidRPr="00F67431" w:rsidRDefault="00C15DE6" w:rsidP="00822B5A">
      <w:pPr>
        <w:rPr>
          <w:b/>
          <w:sz w:val="32"/>
          <w:szCs w:val="32"/>
        </w:rPr>
      </w:pPr>
      <w:r w:rsidRPr="009801BD">
        <w:rPr>
          <w:b/>
          <w:sz w:val="32"/>
          <w:szCs w:val="32"/>
        </w:rPr>
        <w:t>Activité 1</w:t>
      </w:r>
      <w:r w:rsidR="009801BD" w:rsidRPr="009801BD">
        <w:rPr>
          <w:b/>
          <w:sz w:val="32"/>
          <w:szCs w:val="32"/>
        </w:rPr>
        <w:t xml:space="preserve"> : </w:t>
      </w:r>
      <w:r w:rsidR="00522A5D">
        <w:rPr>
          <w:b/>
          <w:sz w:val="32"/>
          <w:szCs w:val="32"/>
        </w:rPr>
        <w:t>Jeu t</w:t>
      </w:r>
      <w:r w:rsidR="00ED1FA0">
        <w:rPr>
          <w:b/>
          <w:sz w:val="32"/>
          <w:szCs w:val="32"/>
        </w:rPr>
        <w:t>est</w:t>
      </w:r>
    </w:p>
    <w:p w:rsidR="00ED1FA0" w:rsidRDefault="00ED1FA0" w:rsidP="00ED1FA0">
      <w:r>
        <w:t>Quel est votre rapport avec le temps ? Faites le test ci-dessous pour y répondre.</w:t>
      </w:r>
    </w:p>
    <w:p w:rsidR="00ED1FA0" w:rsidRPr="00ED1FA0" w:rsidRDefault="00ED1FA0" w:rsidP="00ED1FA0">
      <w:r>
        <w:t xml:space="preserve">Il suffit de répondre par oui ou par non aux 10 affirmations. </w:t>
      </w:r>
    </w:p>
    <w:p w:rsidR="00ED1FA0" w:rsidRDefault="00ED1FA0" w:rsidP="00822B5A">
      <w:pPr>
        <w:rPr>
          <w:b/>
          <w:sz w:val="32"/>
          <w:szCs w:val="32"/>
          <w:u w:val="single"/>
        </w:rPr>
      </w:pPr>
    </w:p>
    <w:p w:rsidR="00ED1FA0" w:rsidRDefault="003753C6" w:rsidP="00822B5A">
      <w:pPr>
        <w:rPr>
          <w:b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45720</wp:posOffset>
                </wp:positionV>
                <wp:extent cx="2961640" cy="3416300"/>
                <wp:effectExtent l="12700" t="7620" r="6985" b="5080"/>
                <wp:wrapNone/>
                <wp:docPr id="8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1640" cy="341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7431" w:rsidRDefault="003753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68600" cy="3314700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8600" cy="3314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0" o:spid="_x0000_s1026" type="#_x0000_t202" style="position:absolute;margin-left:1pt;margin-top:3.6pt;width:233.2pt;height:269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">
                <v:textbox style="mso-fit-shape-to-text:t">
                  <w:txbxContent>
                    <w:p w:rsidR="00F67431" w:rsidRDefault="003753C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68600" cy="3314700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8600" cy="3314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45720</wp:posOffset>
                </wp:positionV>
                <wp:extent cx="3354070" cy="6926580"/>
                <wp:effectExtent l="9525" t="7620" r="8255" b="9525"/>
                <wp:wrapSquare wrapText="bothSides"/>
                <wp:docPr id="7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4070" cy="692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7431" w:rsidRPr="009D4B70" w:rsidRDefault="003753C6" w:rsidP="00B52BAE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u w:val="single"/>
                              </w:rPr>
                              <w:drawing>
                                <wp:inline distT="0" distB="0" distL="0" distR="0">
                                  <wp:extent cx="3124200" cy="6781800"/>
                                  <wp:effectExtent l="0" t="0" r="0" b="0"/>
                                  <wp:docPr id="3" name="Image 3" descr="Sans tit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ans tit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4200" cy="678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27" type="#_x0000_t202" style="position:absolute;margin-left:-9pt;margin-top:3.6pt;width:264.1pt;height:545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">
                <v:textbox style="mso-fit-shape-to-text:t">
                  <w:txbxContent>
                    <w:p w:rsidR="00F67431" w:rsidRPr="009D4B70" w:rsidRDefault="003753C6" w:rsidP="00B52BAE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u w:val="single"/>
                        </w:rPr>
                        <w:drawing>
                          <wp:inline distT="0" distB="0" distL="0" distR="0">
                            <wp:extent cx="3124200" cy="6781800"/>
                            <wp:effectExtent l="0" t="0" r="0" b="0"/>
                            <wp:docPr id="3" name="Image 3" descr="Sans tit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ans tit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4200" cy="678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D1FA0" w:rsidRDefault="00ED1FA0" w:rsidP="00822B5A">
      <w:pPr>
        <w:rPr>
          <w:b/>
          <w:sz w:val="32"/>
          <w:szCs w:val="32"/>
          <w:u w:val="single"/>
        </w:rPr>
      </w:pPr>
    </w:p>
    <w:p w:rsidR="00ED1FA0" w:rsidRDefault="00ED1FA0" w:rsidP="00822B5A">
      <w:pPr>
        <w:rPr>
          <w:b/>
          <w:sz w:val="32"/>
          <w:szCs w:val="32"/>
          <w:u w:val="single"/>
        </w:rPr>
      </w:pPr>
    </w:p>
    <w:p w:rsidR="00ED1FA0" w:rsidRDefault="00ED1FA0" w:rsidP="00822B5A">
      <w:pPr>
        <w:rPr>
          <w:b/>
          <w:sz w:val="32"/>
          <w:szCs w:val="32"/>
          <w:u w:val="single"/>
        </w:rPr>
      </w:pPr>
    </w:p>
    <w:p w:rsidR="00ED1FA0" w:rsidRDefault="00ED1FA0" w:rsidP="00822B5A">
      <w:pPr>
        <w:rPr>
          <w:b/>
          <w:sz w:val="32"/>
          <w:szCs w:val="32"/>
          <w:u w:val="single"/>
        </w:rPr>
      </w:pPr>
    </w:p>
    <w:p w:rsidR="00ED1FA0" w:rsidRDefault="00ED1FA0" w:rsidP="00822B5A">
      <w:pPr>
        <w:rPr>
          <w:b/>
          <w:sz w:val="32"/>
          <w:szCs w:val="32"/>
          <w:u w:val="single"/>
        </w:rPr>
      </w:pPr>
    </w:p>
    <w:p w:rsidR="00ED1FA0" w:rsidRDefault="00ED1FA0" w:rsidP="00822B5A">
      <w:pPr>
        <w:rPr>
          <w:b/>
          <w:sz w:val="32"/>
          <w:szCs w:val="32"/>
          <w:u w:val="single"/>
        </w:rPr>
      </w:pPr>
    </w:p>
    <w:p w:rsidR="00ED1FA0" w:rsidRDefault="00ED1FA0" w:rsidP="00822B5A">
      <w:pPr>
        <w:rPr>
          <w:b/>
          <w:sz w:val="32"/>
          <w:szCs w:val="32"/>
          <w:u w:val="single"/>
        </w:rPr>
      </w:pPr>
    </w:p>
    <w:p w:rsidR="00ED1FA0" w:rsidRDefault="00ED1FA0" w:rsidP="00822B5A">
      <w:pPr>
        <w:rPr>
          <w:b/>
          <w:sz w:val="32"/>
          <w:szCs w:val="32"/>
          <w:u w:val="single"/>
        </w:rPr>
      </w:pPr>
    </w:p>
    <w:p w:rsidR="00ED1FA0" w:rsidRDefault="00ED1FA0" w:rsidP="00822B5A">
      <w:pPr>
        <w:rPr>
          <w:b/>
          <w:sz w:val="32"/>
          <w:szCs w:val="32"/>
          <w:u w:val="single"/>
        </w:rPr>
      </w:pPr>
    </w:p>
    <w:p w:rsidR="00ED1FA0" w:rsidRDefault="00ED1FA0" w:rsidP="00822B5A">
      <w:pPr>
        <w:rPr>
          <w:b/>
          <w:sz w:val="32"/>
          <w:szCs w:val="32"/>
          <w:u w:val="single"/>
        </w:rPr>
      </w:pPr>
    </w:p>
    <w:p w:rsidR="00ED1FA0" w:rsidRDefault="00ED1FA0" w:rsidP="00822B5A">
      <w:pPr>
        <w:rPr>
          <w:b/>
          <w:sz w:val="32"/>
          <w:szCs w:val="32"/>
          <w:u w:val="single"/>
        </w:rPr>
      </w:pPr>
    </w:p>
    <w:p w:rsidR="00ED1FA0" w:rsidRDefault="00ED1FA0" w:rsidP="00822B5A">
      <w:pPr>
        <w:rPr>
          <w:b/>
          <w:sz w:val="32"/>
          <w:szCs w:val="32"/>
          <w:u w:val="single"/>
        </w:rPr>
      </w:pPr>
    </w:p>
    <w:p w:rsidR="00ED1FA0" w:rsidRDefault="00ED1FA0" w:rsidP="00822B5A">
      <w:pPr>
        <w:rPr>
          <w:b/>
          <w:sz w:val="32"/>
          <w:szCs w:val="32"/>
          <w:u w:val="single"/>
        </w:rPr>
      </w:pPr>
    </w:p>
    <w:p w:rsidR="00ED1FA0" w:rsidRDefault="00ED1FA0" w:rsidP="00822B5A">
      <w:pPr>
        <w:rPr>
          <w:b/>
          <w:sz w:val="32"/>
          <w:szCs w:val="32"/>
          <w:u w:val="single"/>
        </w:rPr>
      </w:pPr>
    </w:p>
    <w:p w:rsidR="00ED1FA0" w:rsidRDefault="00ED1FA0" w:rsidP="00822B5A">
      <w:pPr>
        <w:rPr>
          <w:b/>
          <w:sz w:val="32"/>
          <w:szCs w:val="32"/>
          <w:u w:val="single"/>
        </w:rPr>
      </w:pPr>
    </w:p>
    <w:p w:rsidR="00ED1FA0" w:rsidRDefault="003753C6" w:rsidP="00822B5A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18415</wp:posOffset>
                </wp:positionV>
                <wp:extent cx="3073400" cy="3048000"/>
                <wp:effectExtent l="12700" t="8890" r="9525" b="10160"/>
                <wp:wrapNone/>
                <wp:docPr id="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A5D" w:rsidRDefault="00522A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28" type="#_x0000_t202" style="position:absolute;margin-left:1pt;margin-top:1.45pt;width:242pt;height:24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">
                <v:textbox>
                  <w:txbxContent>
                    <w:p w:rsidR="00522A5D" w:rsidRDefault="00522A5D"/>
                  </w:txbxContent>
                </v:textbox>
              </v:shape>
            </w:pict>
          </mc:Fallback>
        </mc:AlternateContent>
      </w:r>
    </w:p>
    <w:p w:rsidR="00ED1FA0" w:rsidRDefault="00ED1FA0" w:rsidP="00822B5A">
      <w:pPr>
        <w:rPr>
          <w:b/>
          <w:sz w:val="32"/>
          <w:szCs w:val="32"/>
          <w:u w:val="single"/>
        </w:rPr>
      </w:pPr>
    </w:p>
    <w:p w:rsidR="00ED1FA0" w:rsidRDefault="00ED1FA0" w:rsidP="00822B5A">
      <w:pPr>
        <w:rPr>
          <w:b/>
          <w:sz w:val="32"/>
          <w:szCs w:val="32"/>
          <w:u w:val="single"/>
        </w:rPr>
      </w:pPr>
    </w:p>
    <w:p w:rsidR="00ED1FA0" w:rsidRDefault="00ED1FA0" w:rsidP="00822B5A">
      <w:pPr>
        <w:rPr>
          <w:b/>
          <w:sz w:val="32"/>
          <w:szCs w:val="32"/>
          <w:u w:val="single"/>
        </w:rPr>
      </w:pPr>
    </w:p>
    <w:p w:rsidR="00ED1FA0" w:rsidRDefault="00ED1FA0" w:rsidP="00822B5A">
      <w:pPr>
        <w:rPr>
          <w:b/>
          <w:sz w:val="32"/>
          <w:szCs w:val="32"/>
          <w:u w:val="single"/>
        </w:rPr>
      </w:pPr>
    </w:p>
    <w:p w:rsidR="00ED1FA0" w:rsidRDefault="00ED1FA0" w:rsidP="00822B5A">
      <w:pPr>
        <w:rPr>
          <w:b/>
          <w:sz w:val="32"/>
          <w:szCs w:val="32"/>
          <w:u w:val="single"/>
        </w:rPr>
      </w:pPr>
    </w:p>
    <w:p w:rsidR="00ED1FA0" w:rsidRDefault="00ED1FA0" w:rsidP="00822B5A">
      <w:pPr>
        <w:rPr>
          <w:b/>
          <w:sz w:val="32"/>
          <w:szCs w:val="32"/>
          <w:u w:val="single"/>
        </w:rPr>
      </w:pPr>
    </w:p>
    <w:p w:rsidR="00ED1FA0" w:rsidRDefault="00ED1FA0" w:rsidP="00822B5A">
      <w:pPr>
        <w:rPr>
          <w:b/>
          <w:sz w:val="32"/>
          <w:szCs w:val="32"/>
          <w:u w:val="single"/>
        </w:rPr>
      </w:pPr>
    </w:p>
    <w:p w:rsidR="00ED1FA0" w:rsidRDefault="00ED1FA0" w:rsidP="00822B5A">
      <w:pPr>
        <w:rPr>
          <w:b/>
          <w:sz w:val="32"/>
          <w:szCs w:val="32"/>
          <w:u w:val="single"/>
        </w:rPr>
      </w:pPr>
    </w:p>
    <w:p w:rsidR="00ED1FA0" w:rsidRPr="00B325AF" w:rsidRDefault="00ED1FA0" w:rsidP="00822B5A">
      <w:pPr>
        <w:rPr>
          <w:b/>
          <w:sz w:val="32"/>
          <w:szCs w:val="32"/>
          <w:u w:val="single"/>
        </w:rPr>
      </w:pPr>
    </w:p>
    <w:p w:rsidR="007E7265" w:rsidRDefault="007E7265" w:rsidP="007E7265">
      <w:pPr>
        <w:rPr>
          <w:b/>
        </w:rPr>
      </w:pPr>
    </w:p>
    <w:p w:rsidR="00F67431" w:rsidRDefault="00F67431" w:rsidP="007E7265">
      <w:pPr>
        <w:rPr>
          <w:b/>
        </w:rPr>
      </w:pPr>
    </w:p>
    <w:p w:rsidR="00F67431" w:rsidRDefault="00F67431" w:rsidP="007E7265">
      <w:pPr>
        <w:rPr>
          <w:b/>
        </w:rPr>
      </w:pPr>
    </w:p>
    <w:p w:rsidR="00F67431" w:rsidRDefault="00F67431" w:rsidP="007E7265">
      <w:pPr>
        <w:rPr>
          <w:b/>
        </w:rPr>
      </w:pPr>
    </w:p>
    <w:p w:rsidR="00522A5D" w:rsidRDefault="00522A5D" w:rsidP="007E7265"/>
    <w:p w:rsidR="00522A5D" w:rsidRDefault="00522A5D" w:rsidP="007E7265"/>
    <w:p w:rsidR="00522A5D" w:rsidRPr="00F67431" w:rsidRDefault="00522A5D" w:rsidP="00522A5D">
      <w:pPr>
        <w:rPr>
          <w:b/>
          <w:sz w:val="32"/>
          <w:szCs w:val="32"/>
        </w:rPr>
      </w:pPr>
      <w:r>
        <w:rPr>
          <w:b/>
          <w:sz w:val="32"/>
          <w:szCs w:val="32"/>
        </w:rPr>
        <w:t>Activité 2</w:t>
      </w:r>
      <w:r w:rsidRPr="009801BD">
        <w:rPr>
          <w:b/>
          <w:sz w:val="32"/>
          <w:szCs w:val="32"/>
        </w:rPr>
        <w:t xml:space="preserve"> : </w:t>
      </w:r>
      <w:r>
        <w:rPr>
          <w:b/>
          <w:sz w:val="32"/>
          <w:szCs w:val="32"/>
        </w:rPr>
        <w:t xml:space="preserve">Les différentes lois </w:t>
      </w:r>
    </w:p>
    <w:p w:rsidR="00522A5D" w:rsidRDefault="00522A5D" w:rsidP="007E7265"/>
    <w:p w:rsidR="00522A5D" w:rsidRDefault="00522A5D" w:rsidP="007E7265">
      <w:r>
        <w:t>Lisez le document ci-dessous  puis répondez aux questions</w:t>
      </w:r>
    </w:p>
    <w:p w:rsidR="00522A5D" w:rsidRDefault="00522A5D" w:rsidP="007E7265"/>
    <w:p w:rsidR="007E7265" w:rsidRDefault="003753C6" w:rsidP="007E726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68975" cy="4110355"/>
                <wp:effectExtent l="9525" t="9525" r="12700" b="13970"/>
                <wp:wrapSquare wrapText="bothSides"/>
                <wp:docPr id="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8975" cy="411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A5D" w:rsidRPr="006E0FB9" w:rsidRDefault="003753C6" w:rsidP="00B52B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89600" cy="4013200"/>
                                  <wp:effectExtent l="0" t="0" r="6350" b="6350"/>
                                  <wp:docPr id="4" name="Image 4" descr="Cap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ap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9600" cy="401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29" type="#_x0000_t202" style="position:absolute;margin-left:0;margin-top:0;width:454.25pt;height:323.6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">
                <v:textbox style="mso-fit-shape-to-text:t">
                  <w:txbxContent>
                    <w:p w:rsidR="00522A5D" w:rsidRPr="006E0FB9" w:rsidRDefault="003753C6" w:rsidP="00B52BA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689600" cy="4013200"/>
                            <wp:effectExtent l="0" t="0" r="6350" b="6350"/>
                            <wp:docPr id="4" name="Image 4" descr="Cap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ap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9600" cy="401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2B5A" w:rsidRDefault="00822B5A" w:rsidP="00822B5A"/>
    <w:p w:rsidR="00923B1A" w:rsidRDefault="00572E7A" w:rsidP="00822B5A">
      <w:r>
        <w:t>2.</w:t>
      </w:r>
      <w:r w:rsidR="00750DFD">
        <w:t>1</w:t>
      </w:r>
      <w:r>
        <w:t>. Expliquez la loi de Laborit</w:t>
      </w:r>
    </w:p>
    <w:p w:rsidR="00635252" w:rsidRDefault="00635252" w:rsidP="00822B5A"/>
    <w:p w:rsidR="00572E7A" w:rsidRDefault="00572E7A" w:rsidP="00822B5A"/>
    <w:p w:rsidR="00572E7A" w:rsidRDefault="00572E7A" w:rsidP="00822B5A"/>
    <w:p w:rsidR="00572E7A" w:rsidRDefault="00572E7A" w:rsidP="00822B5A"/>
    <w:p w:rsidR="00572E7A" w:rsidRDefault="00572E7A" w:rsidP="00822B5A"/>
    <w:p w:rsidR="00635252" w:rsidRDefault="00572E7A" w:rsidP="00822B5A">
      <w:r>
        <w:t>2.</w:t>
      </w:r>
      <w:r w:rsidR="00750DFD">
        <w:t>2</w:t>
      </w:r>
      <w:r>
        <w:t>. Que</w:t>
      </w:r>
      <w:r w:rsidR="00635252">
        <w:t xml:space="preserve"> faut-il faire pour lutter contre cette tendance ?</w:t>
      </w:r>
    </w:p>
    <w:p w:rsidR="00635252" w:rsidRDefault="00635252" w:rsidP="00822B5A"/>
    <w:p w:rsidR="00572E7A" w:rsidRDefault="00572E7A" w:rsidP="00822B5A"/>
    <w:p w:rsidR="00572E7A" w:rsidRDefault="00572E7A" w:rsidP="00822B5A"/>
    <w:p w:rsidR="00572E7A" w:rsidRDefault="00572E7A" w:rsidP="00822B5A"/>
    <w:p w:rsidR="00572E7A" w:rsidRDefault="00572E7A" w:rsidP="00822B5A">
      <w:r>
        <w:t>2.3. Qu’est-ce que la procrastination ?</w:t>
      </w:r>
    </w:p>
    <w:p w:rsidR="00635252" w:rsidRDefault="00635252" w:rsidP="00822B5A"/>
    <w:p w:rsidR="00522A5D" w:rsidRDefault="00522A5D" w:rsidP="00822B5A"/>
    <w:p w:rsidR="00522A5D" w:rsidRDefault="00522A5D" w:rsidP="00822B5A"/>
    <w:p w:rsidR="00522A5D" w:rsidRDefault="00522A5D" w:rsidP="00822B5A"/>
    <w:p w:rsidR="00522A5D" w:rsidRDefault="00522A5D" w:rsidP="00822B5A"/>
    <w:p w:rsidR="00635252" w:rsidRDefault="00635252" w:rsidP="00822B5A"/>
    <w:p w:rsidR="007E7265" w:rsidRPr="009801BD" w:rsidRDefault="00572E7A" w:rsidP="00822B5A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Activité 3</w:t>
      </w:r>
      <w:r w:rsidR="009801BD">
        <w:rPr>
          <w:b/>
          <w:sz w:val="32"/>
          <w:szCs w:val="32"/>
        </w:rPr>
        <w:t xml:space="preserve"> : </w:t>
      </w:r>
      <w:r w:rsidR="009801BD" w:rsidRPr="009801BD">
        <w:rPr>
          <w:b/>
          <w:sz w:val="32"/>
          <w:szCs w:val="32"/>
        </w:rPr>
        <w:t>Le Principe d’Eisenhower</w:t>
      </w:r>
    </w:p>
    <w:p w:rsidR="00635252" w:rsidRDefault="00635252" w:rsidP="00822B5A"/>
    <w:p w:rsidR="007E7265" w:rsidRDefault="003753C6" w:rsidP="00822B5A">
      <w:r>
        <w:rPr>
          <w:noProof/>
        </w:rPr>
        <w:drawing>
          <wp:inline distT="0" distB="0" distL="0" distR="0">
            <wp:extent cx="6273800" cy="405130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265" w:rsidRDefault="007E7265" w:rsidP="00822B5A"/>
    <w:p w:rsidR="00572E7A" w:rsidRDefault="00572E7A" w:rsidP="00822B5A"/>
    <w:p w:rsidR="00572E7A" w:rsidRDefault="00572E7A" w:rsidP="00822B5A"/>
    <w:p w:rsidR="009801BD" w:rsidRPr="00572E7A" w:rsidRDefault="009801BD" w:rsidP="00822B5A">
      <w:pPr>
        <w:rPr>
          <w:b/>
        </w:rPr>
      </w:pPr>
      <w:r w:rsidRPr="00572E7A">
        <w:rPr>
          <w:b/>
        </w:rPr>
        <w:t>Journée type du commercial :</w:t>
      </w:r>
    </w:p>
    <w:p w:rsidR="009801BD" w:rsidRPr="00572E7A" w:rsidRDefault="009801BD" w:rsidP="00822B5A">
      <w:pPr>
        <w:rPr>
          <w:b/>
        </w:rPr>
      </w:pPr>
      <w:r w:rsidRPr="00572E7A">
        <w:rPr>
          <w:b/>
        </w:rPr>
        <w:t>9</w:t>
      </w:r>
      <w:r w:rsidR="00750DFD" w:rsidRPr="00572E7A">
        <w:rPr>
          <w:b/>
        </w:rPr>
        <w:t xml:space="preserve"> h</w:t>
      </w:r>
      <w:r w:rsidRPr="00572E7A">
        <w:rPr>
          <w:b/>
        </w:rPr>
        <w:t> : Arrivée au bureau : traitement du courrier</w:t>
      </w:r>
      <w:r w:rsidR="00750DFD" w:rsidRPr="00572E7A">
        <w:rPr>
          <w:b/>
        </w:rPr>
        <w:t xml:space="preserve">  </w:t>
      </w:r>
    </w:p>
    <w:p w:rsidR="009801BD" w:rsidRPr="00572E7A" w:rsidRDefault="009801BD" w:rsidP="00822B5A">
      <w:pPr>
        <w:rPr>
          <w:b/>
        </w:rPr>
      </w:pPr>
      <w:r w:rsidRPr="00572E7A">
        <w:rPr>
          <w:b/>
        </w:rPr>
        <w:t>10 </w:t>
      </w:r>
      <w:r w:rsidR="00750DFD" w:rsidRPr="00572E7A">
        <w:rPr>
          <w:b/>
        </w:rPr>
        <w:t>h</w:t>
      </w:r>
      <w:r w:rsidRPr="00572E7A">
        <w:rPr>
          <w:b/>
        </w:rPr>
        <w:t>: Suivi de la commande du client « Dupont »</w:t>
      </w:r>
    </w:p>
    <w:p w:rsidR="009801BD" w:rsidRPr="00572E7A" w:rsidRDefault="009801BD" w:rsidP="00822B5A">
      <w:pPr>
        <w:rPr>
          <w:b/>
        </w:rPr>
      </w:pPr>
      <w:r w:rsidRPr="00572E7A">
        <w:rPr>
          <w:b/>
        </w:rPr>
        <w:t>10h30 : Relance de l’entreprise « Sevat » retard de paiement</w:t>
      </w:r>
    </w:p>
    <w:p w:rsidR="009801BD" w:rsidRPr="00572E7A" w:rsidRDefault="009801BD" w:rsidP="00822B5A">
      <w:pPr>
        <w:rPr>
          <w:b/>
        </w:rPr>
      </w:pPr>
      <w:r w:rsidRPr="00572E7A">
        <w:rPr>
          <w:b/>
        </w:rPr>
        <w:t>11 h : Prise de RDV : phoning</w:t>
      </w:r>
    </w:p>
    <w:p w:rsidR="009801BD" w:rsidRPr="00572E7A" w:rsidRDefault="009801BD" w:rsidP="00822B5A">
      <w:pPr>
        <w:rPr>
          <w:b/>
        </w:rPr>
      </w:pPr>
      <w:r w:rsidRPr="00572E7A">
        <w:rPr>
          <w:b/>
        </w:rPr>
        <w:t>12 </w:t>
      </w:r>
      <w:r w:rsidR="00750DFD" w:rsidRPr="00572E7A">
        <w:rPr>
          <w:b/>
        </w:rPr>
        <w:t>h</w:t>
      </w:r>
      <w:r w:rsidRPr="00572E7A">
        <w:rPr>
          <w:b/>
        </w:rPr>
        <w:t>: RDV</w:t>
      </w:r>
      <w:r w:rsidR="00750DFD" w:rsidRPr="00572E7A">
        <w:rPr>
          <w:b/>
        </w:rPr>
        <w:t xml:space="preserve"> au café</w:t>
      </w:r>
      <w:r w:rsidRPr="00572E7A">
        <w:rPr>
          <w:b/>
        </w:rPr>
        <w:t xml:space="preserve"> avec le collègue « jean Murat » </w:t>
      </w:r>
    </w:p>
    <w:p w:rsidR="009801BD" w:rsidRPr="00572E7A" w:rsidRDefault="009801BD" w:rsidP="00822B5A">
      <w:pPr>
        <w:rPr>
          <w:b/>
        </w:rPr>
      </w:pPr>
    </w:p>
    <w:p w:rsidR="00750DFD" w:rsidRPr="00572E7A" w:rsidRDefault="009801BD" w:rsidP="00822B5A">
      <w:pPr>
        <w:rPr>
          <w:b/>
        </w:rPr>
      </w:pPr>
      <w:r w:rsidRPr="00572E7A">
        <w:rPr>
          <w:b/>
        </w:rPr>
        <w:t>14h :</w:t>
      </w:r>
      <w:r w:rsidR="00750DFD" w:rsidRPr="00572E7A">
        <w:rPr>
          <w:b/>
        </w:rPr>
        <w:t xml:space="preserve"> Visites et négociations sur rdv</w:t>
      </w:r>
    </w:p>
    <w:p w:rsidR="009801BD" w:rsidRPr="00572E7A" w:rsidRDefault="00750DFD" w:rsidP="00822B5A">
      <w:pPr>
        <w:rPr>
          <w:b/>
        </w:rPr>
      </w:pPr>
      <w:r w:rsidRPr="00572E7A">
        <w:rPr>
          <w:b/>
        </w:rPr>
        <w:t>15 h: RDV avec l’entreprise Sevat</w:t>
      </w:r>
      <w:r w:rsidR="009801BD" w:rsidRPr="00572E7A">
        <w:rPr>
          <w:b/>
        </w:rPr>
        <w:t xml:space="preserve"> </w:t>
      </w:r>
    </w:p>
    <w:p w:rsidR="00750DFD" w:rsidRPr="00572E7A" w:rsidRDefault="00750DFD" w:rsidP="00822B5A">
      <w:pPr>
        <w:rPr>
          <w:b/>
        </w:rPr>
      </w:pPr>
      <w:r w:rsidRPr="00572E7A">
        <w:rPr>
          <w:b/>
        </w:rPr>
        <w:t>17h : Réaliser un compte rendu qui peut être effectué par la secrétaire.</w:t>
      </w:r>
    </w:p>
    <w:p w:rsidR="00750DFD" w:rsidRDefault="00750DFD" w:rsidP="00822B5A"/>
    <w:p w:rsidR="007E7265" w:rsidRPr="00750DFD" w:rsidRDefault="00572E7A" w:rsidP="00822B5A">
      <w:pPr>
        <w:rPr>
          <w:b/>
        </w:rPr>
      </w:pPr>
      <w:r>
        <w:rPr>
          <w:b/>
        </w:rPr>
        <w:t xml:space="preserve">3.1 </w:t>
      </w:r>
      <w:r w:rsidR="00750DFD" w:rsidRPr="00750DFD">
        <w:rPr>
          <w:b/>
        </w:rPr>
        <w:t>Réorganisez</w:t>
      </w:r>
      <w:r w:rsidR="00635252" w:rsidRPr="00750DFD">
        <w:rPr>
          <w:b/>
        </w:rPr>
        <w:t xml:space="preserve"> </w:t>
      </w:r>
      <w:r w:rsidR="00750DFD" w:rsidRPr="00750DFD">
        <w:rPr>
          <w:b/>
        </w:rPr>
        <w:t xml:space="preserve">la journée type du commercial selon </w:t>
      </w:r>
      <w:r w:rsidR="00635252" w:rsidRPr="00750DFD">
        <w:rPr>
          <w:b/>
        </w:rPr>
        <w:t>le principe d’Eisenhower</w:t>
      </w:r>
      <w:r w:rsidR="00750DFD" w:rsidRPr="00750DFD">
        <w:rPr>
          <w:b/>
        </w:rPr>
        <w:t>.</w:t>
      </w:r>
    </w:p>
    <w:p w:rsidR="007E7265" w:rsidRDefault="007E7265" w:rsidP="00822B5A"/>
    <w:p w:rsidR="00572E7A" w:rsidRDefault="00572E7A" w:rsidP="00822B5A"/>
    <w:p w:rsidR="00572E7A" w:rsidRDefault="00572E7A" w:rsidP="00822B5A"/>
    <w:p w:rsidR="00572E7A" w:rsidRDefault="00572E7A" w:rsidP="00822B5A"/>
    <w:p w:rsidR="00572E7A" w:rsidRDefault="00572E7A" w:rsidP="00822B5A"/>
    <w:p w:rsidR="00572E7A" w:rsidRDefault="00572E7A" w:rsidP="00822B5A"/>
    <w:p w:rsidR="00572E7A" w:rsidRDefault="00572E7A" w:rsidP="00822B5A"/>
    <w:p w:rsidR="00572E7A" w:rsidRDefault="00572E7A" w:rsidP="00822B5A"/>
    <w:p w:rsidR="00572E7A" w:rsidRDefault="00572E7A" w:rsidP="00822B5A"/>
    <w:p w:rsidR="00572E7A" w:rsidRDefault="00572E7A" w:rsidP="00822B5A"/>
    <w:p w:rsidR="00572E7A" w:rsidRDefault="00572E7A" w:rsidP="00822B5A"/>
    <w:p w:rsidR="00572E7A" w:rsidRDefault="00572E7A" w:rsidP="00822B5A">
      <w:r>
        <w:t>Quels sont les différents outils qui permettent à un commercial de mieux gérer son temps ?</w:t>
      </w:r>
    </w:p>
    <w:p w:rsidR="00572E7A" w:rsidRDefault="00572E7A" w:rsidP="00822B5A"/>
    <w:p w:rsidR="00572E7A" w:rsidRPr="009D08CA" w:rsidRDefault="00572E7A" w:rsidP="00822B5A"/>
    <w:sectPr w:rsidR="00572E7A" w:rsidRPr="009D08CA" w:rsidSect="003A6D26">
      <w:headerReference w:type="default" r:id="rId13"/>
      <w:footerReference w:type="even" r:id="rId14"/>
      <w:footerReference w:type="default" r:id="rId15"/>
      <w:pgSz w:w="11906" w:h="16838" w:code="9"/>
      <w:pgMar w:top="1418" w:right="1418" w:bottom="1418" w:left="1418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5F6" w:rsidRDefault="00E675F6">
      <w:r>
        <w:separator/>
      </w:r>
    </w:p>
  </w:endnote>
  <w:endnote w:type="continuationSeparator" w:id="0">
    <w:p w:rsidR="00E675F6" w:rsidRDefault="00E67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252" w:rsidRDefault="00635252" w:rsidP="00AC2A56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635252" w:rsidRDefault="0063525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252" w:rsidRDefault="00635252" w:rsidP="00AC2A56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3753C6">
      <w:rPr>
        <w:rStyle w:val="Numrodepage"/>
        <w:noProof/>
      </w:rPr>
      <w:t>3</w:t>
    </w:r>
    <w:r>
      <w:rPr>
        <w:rStyle w:val="Numrodepage"/>
      </w:rPr>
      <w:fldChar w:fldCharType="end"/>
    </w:r>
  </w:p>
  <w:p w:rsidR="00635252" w:rsidRDefault="00635252" w:rsidP="003A6D26">
    <w:pPr>
      <w:pStyle w:val="Pieddepage"/>
      <w:pBdr>
        <w:top w:val="single" w:sz="4" w:space="1" w:color="auto"/>
      </w:pBdr>
      <w:tabs>
        <w:tab w:val="left" w:pos="7200"/>
      </w:tabs>
    </w:pPr>
    <w:r>
      <w:rPr>
        <w:rFonts w:ascii="Comic Sans MS" w:hAnsi="Comic Sans MS"/>
      </w:rPr>
      <w:t>TP</w:t>
    </w:r>
    <w:r w:rsidR="00336726">
      <w:tab/>
    </w:r>
    <w:r w:rsidR="00336726">
      <w:tab/>
    </w:r>
    <w:r w:rsidR="00336726">
      <w:tab/>
      <w:t>2019/2020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5F6" w:rsidRDefault="00E675F6">
      <w:r>
        <w:separator/>
      </w:r>
    </w:p>
  </w:footnote>
  <w:footnote w:type="continuationSeparator" w:id="0">
    <w:p w:rsidR="00E675F6" w:rsidRDefault="00E675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252" w:rsidRPr="00822B5A" w:rsidRDefault="00635252" w:rsidP="003A6D26">
    <w:pPr>
      <w:pStyle w:val="En-tte"/>
      <w:pBdr>
        <w:bottom w:val="single" w:sz="4" w:space="1" w:color="auto"/>
      </w:pBdr>
      <w:tabs>
        <w:tab w:val="left" w:pos="6300"/>
        <w:tab w:val="left" w:pos="7020"/>
      </w:tabs>
      <w:rPr>
        <w:lang w:val="en-GB"/>
      </w:rPr>
    </w:pPr>
    <w:r w:rsidRPr="00822B5A">
      <w:rPr>
        <w:lang w:val="en-GB"/>
      </w:rPr>
      <w:t>M. Jawhari  Bac Pro Ven</w:t>
    </w:r>
    <w:r w:rsidR="00572E7A">
      <w:rPr>
        <w:lang w:val="en-GB"/>
      </w:rPr>
      <w:t xml:space="preserve">te </w:t>
    </w:r>
    <w:r w:rsidR="00572E7A">
      <w:rPr>
        <w:lang w:val="en-GB"/>
      </w:rPr>
      <w:tab/>
      <w:t xml:space="preserve">                     NEGOCIER</w:t>
    </w:r>
    <w:r w:rsidRPr="00822B5A">
      <w:rPr>
        <w:lang w:val="en-GB"/>
      </w:rPr>
      <w:t xml:space="preserve">                         Date :</w:t>
    </w:r>
    <w:r w:rsidRPr="00822B5A">
      <w:rPr>
        <w:lang w:val="en-GB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F8C08"/>
    <w:multiLevelType w:val="singleLevel"/>
    <w:tmpl w:val="3047A034"/>
    <w:lvl w:ilvl="0">
      <w:numFmt w:val="bullet"/>
      <w:lvlText w:val="·"/>
      <w:lvlJc w:val="left"/>
      <w:pPr>
        <w:tabs>
          <w:tab w:val="num" w:pos="216"/>
        </w:tabs>
        <w:ind w:left="862" w:firstLine="358"/>
      </w:pPr>
      <w:rPr>
        <w:rFonts w:ascii="Symbol" w:hAnsi="Symbol" w:cs="Symbol"/>
        <w:snapToGrid/>
        <w:color w:val="000000"/>
        <w:spacing w:val="16"/>
        <w:sz w:val="16"/>
        <w:szCs w:val="16"/>
      </w:rPr>
    </w:lvl>
  </w:abstractNum>
  <w:abstractNum w:abstractNumId="1">
    <w:nsid w:val="02AEBC8F"/>
    <w:multiLevelType w:val="singleLevel"/>
    <w:tmpl w:val="7AB0ADE4"/>
    <w:lvl w:ilvl="0">
      <w:numFmt w:val="bullet"/>
      <w:lvlText w:val="–"/>
      <w:lvlJc w:val="left"/>
      <w:pPr>
        <w:tabs>
          <w:tab w:val="num" w:pos="144"/>
        </w:tabs>
      </w:pPr>
      <w:rPr>
        <w:rFonts w:ascii="Arial" w:hAnsi="Arial" w:cs="Arial"/>
        <w:snapToGrid/>
        <w:color w:val="000000"/>
        <w:sz w:val="20"/>
        <w:szCs w:val="20"/>
      </w:rPr>
    </w:lvl>
  </w:abstractNum>
  <w:abstractNum w:abstractNumId="2">
    <w:nsid w:val="05DB525D"/>
    <w:multiLevelType w:val="singleLevel"/>
    <w:tmpl w:val="202D2B3A"/>
    <w:lvl w:ilvl="0">
      <w:numFmt w:val="bullet"/>
      <w:lvlText w:val="-"/>
      <w:lvlJc w:val="left"/>
      <w:pPr>
        <w:tabs>
          <w:tab w:val="num" w:pos="216"/>
        </w:tabs>
      </w:pPr>
      <w:rPr>
        <w:rFonts w:ascii="Symbol" w:hAnsi="Symbol" w:cs="Symbol"/>
        <w:snapToGrid/>
        <w:spacing w:val="3"/>
        <w:sz w:val="23"/>
        <w:szCs w:val="23"/>
      </w:rPr>
    </w:lvl>
  </w:abstractNum>
  <w:abstractNum w:abstractNumId="3">
    <w:nsid w:val="0B112D4A"/>
    <w:multiLevelType w:val="hybridMultilevel"/>
    <w:tmpl w:val="6BAC2EA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534221"/>
    <w:multiLevelType w:val="hybridMultilevel"/>
    <w:tmpl w:val="03E84E20"/>
    <w:lvl w:ilvl="0" w:tplc="2A543E2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BD29D4"/>
    <w:multiLevelType w:val="hybridMultilevel"/>
    <w:tmpl w:val="C4C8C72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CD40CF"/>
    <w:multiLevelType w:val="hybridMultilevel"/>
    <w:tmpl w:val="7BC8370A"/>
    <w:lvl w:ilvl="0" w:tplc="E506A7CA">
      <w:start w:val="13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884AE6"/>
    <w:multiLevelType w:val="hybridMultilevel"/>
    <w:tmpl w:val="2DCE8F1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E1075B"/>
    <w:multiLevelType w:val="hybridMultilevel"/>
    <w:tmpl w:val="159A3CB0"/>
    <w:lvl w:ilvl="0" w:tplc="57B6741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0961B6"/>
    <w:multiLevelType w:val="hybridMultilevel"/>
    <w:tmpl w:val="4B7E8762"/>
    <w:lvl w:ilvl="0" w:tplc="D59E8CC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35C2A2F"/>
    <w:multiLevelType w:val="hybridMultilevel"/>
    <w:tmpl w:val="EBD6F50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AE5194"/>
    <w:multiLevelType w:val="hybridMultilevel"/>
    <w:tmpl w:val="B0367EF2"/>
    <w:lvl w:ilvl="0" w:tplc="3982BF36">
      <w:start w:val="1"/>
      <w:numFmt w:val="bullet"/>
      <w:lvlText w:val="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1D75F9"/>
    <w:multiLevelType w:val="hybridMultilevel"/>
    <w:tmpl w:val="25DA79F4"/>
    <w:lvl w:ilvl="0" w:tplc="3602639E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0920EE"/>
    <w:multiLevelType w:val="hybridMultilevel"/>
    <w:tmpl w:val="C2FCDD88"/>
    <w:lvl w:ilvl="0" w:tplc="15025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EA7C4C"/>
        <w:sz w:val="2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9816543"/>
    <w:multiLevelType w:val="hybridMultilevel"/>
    <w:tmpl w:val="994A5544"/>
    <w:lvl w:ilvl="0" w:tplc="25A4887C"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A053019"/>
    <w:multiLevelType w:val="hybridMultilevel"/>
    <w:tmpl w:val="3D60D5DE"/>
    <w:lvl w:ilvl="0" w:tplc="CC7C5F0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FD6144"/>
    <w:multiLevelType w:val="hybridMultilevel"/>
    <w:tmpl w:val="DADCBDE4"/>
    <w:lvl w:ilvl="0" w:tplc="51743F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BE236DF"/>
    <w:multiLevelType w:val="hybridMultilevel"/>
    <w:tmpl w:val="E240437E"/>
    <w:lvl w:ilvl="0" w:tplc="ABF67BF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1"/>
    <w:lvlOverride w:ilvl="0"/>
  </w:num>
  <w:num w:numId="4">
    <w:abstractNumId w:val="6"/>
  </w:num>
  <w:num w:numId="5">
    <w:abstractNumId w:val="12"/>
  </w:num>
  <w:num w:numId="6">
    <w:abstractNumId w:val="3"/>
  </w:num>
  <w:num w:numId="7">
    <w:abstractNumId w:val="5"/>
  </w:num>
  <w:num w:numId="8">
    <w:abstractNumId w:val="11"/>
  </w:num>
  <w:num w:numId="9">
    <w:abstractNumId w:val="17"/>
  </w:num>
  <w:num w:numId="10">
    <w:abstractNumId w:val="15"/>
  </w:num>
  <w:num w:numId="11">
    <w:abstractNumId w:val="4"/>
  </w:num>
  <w:num w:numId="12">
    <w:abstractNumId w:val="8"/>
  </w:num>
  <w:num w:numId="13">
    <w:abstractNumId w:val="10"/>
  </w:num>
  <w:num w:numId="14">
    <w:abstractNumId w:val="14"/>
  </w:num>
  <w:num w:numId="15">
    <w:abstractNumId w:val="0"/>
  </w:num>
  <w:num w:numId="16">
    <w:abstractNumId w:val="2"/>
  </w:num>
  <w:num w:numId="17">
    <w:abstractNumId w:val="16"/>
  </w:num>
  <w:num w:numId="18">
    <w:abstractNumId w:val="9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4DF"/>
    <w:rsid w:val="000016AA"/>
    <w:rsid w:val="00012F98"/>
    <w:rsid w:val="00041923"/>
    <w:rsid w:val="000456AA"/>
    <w:rsid w:val="0005533B"/>
    <w:rsid w:val="000605F6"/>
    <w:rsid w:val="000D17D4"/>
    <w:rsid w:val="000D60C5"/>
    <w:rsid w:val="000E472E"/>
    <w:rsid w:val="000F25E7"/>
    <w:rsid w:val="001079A5"/>
    <w:rsid w:val="00110328"/>
    <w:rsid w:val="00122A92"/>
    <w:rsid w:val="001500BE"/>
    <w:rsid w:val="0015073B"/>
    <w:rsid w:val="00157C9A"/>
    <w:rsid w:val="00170DB0"/>
    <w:rsid w:val="00183B0A"/>
    <w:rsid w:val="00193EC3"/>
    <w:rsid w:val="001C28A6"/>
    <w:rsid w:val="001D20DF"/>
    <w:rsid w:val="001D4BEB"/>
    <w:rsid w:val="001E0D6F"/>
    <w:rsid w:val="001E232A"/>
    <w:rsid w:val="001F00AB"/>
    <w:rsid w:val="00212E24"/>
    <w:rsid w:val="002256DE"/>
    <w:rsid w:val="00231C09"/>
    <w:rsid w:val="00234EA0"/>
    <w:rsid w:val="002437E6"/>
    <w:rsid w:val="00245185"/>
    <w:rsid w:val="00252786"/>
    <w:rsid w:val="00256F0C"/>
    <w:rsid w:val="002702CA"/>
    <w:rsid w:val="002908DF"/>
    <w:rsid w:val="002C1897"/>
    <w:rsid w:val="002C1A8A"/>
    <w:rsid w:val="002D7F93"/>
    <w:rsid w:val="002F705B"/>
    <w:rsid w:val="00301924"/>
    <w:rsid w:val="00307E5B"/>
    <w:rsid w:val="0031145E"/>
    <w:rsid w:val="00314369"/>
    <w:rsid w:val="00336726"/>
    <w:rsid w:val="003373AA"/>
    <w:rsid w:val="00351C16"/>
    <w:rsid w:val="003711CB"/>
    <w:rsid w:val="003753C6"/>
    <w:rsid w:val="00384BC0"/>
    <w:rsid w:val="003873A7"/>
    <w:rsid w:val="003A16C5"/>
    <w:rsid w:val="003A1B3C"/>
    <w:rsid w:val="003A6D26"/>
    <w:rsid w:val="003A705A"/>
    <w:rsid w:val="003C0D07"/>
    <w:rsid w:val="003C2920"/>
    <w:rsid w:val="003D05C6"/>
    <w:rsid w:val="003E71C1"/>
    <w:rsid w:val="003F1237"/>
    <w:rsid w:val="003F7241"/>
    <w:rsid w:val="00412410"/>
    <w:rsid w:val="004169A7"/>
    <w:rsid w:val="00426B82"/>
    <w:rsid w:val="004B7127"/>
    <w:rsid w:val="004E3C4E"/>
    <w:rsid w:val="004F55B5"/>
    <w:rsid w:val="00521E68"/>
    <w:rsid w:val="00522A5D"/>
    <w:rsid w:val="00526E3F"/>
    <w:rsid w:val="00530AFE"/>
    <w:rsid w:val="00535CEC"/>
    <w:rsid w:val="00546F57"/>
    <w:rsid w:val="00547DCF"/>
    <w:rsid w:val="00552DFA"/>
    <w:rsid w:val="0056188A"/>
    <w:rsid w:val="00563431"/>
    <w:rsid w:val="00572E7A"/>
    <w:rsid w:val="00573A67"/>
    <w:rsid w:val="005A2B8E"/>
    <w:rsid w:val="005B02DE"/>
    <w:rsid w:val="005B3CF6"/>
    <w:rsid w:val="005C246C"/>
    <w:rsid w:val="005E0FBE"/>
    <w:rsid w:val="005F1768"/>
    <w:rsid w:val="005F7ADA"/>
    <w:rsid w:val="006014BB"/>
    <w:rsid w:val="006023D6"/>
    <w:rsid w:val="00604436"/>
    <w:rsid w:val="0061710F"/>
    <w:rsid w:val="0063072E"/>
    <w:rsid w:val="00635252"/>
    <w:rsid w:val="00651CC4"/>
    <w:rsid w:val="00654647"/>
    <w:rsid w:val="00657B44"/>
    <w:rsid w:val="00666716"/>
    <w:rsid w:val="00673213"/>
    <w:rsid w:val="00673A4C"/>
    <w:rsid w:val="0068478E"/>
    <w:rsid w:val="0068705F"/>
    <w:rsid w:val="006A535D"/>
    <w:rsid w:val="006B64CA"/>
    <w:rsid w:val="006C5F29"/>
    <w:rsid w:val="006D3B80"/>
    <w:rsid w:val="006D4BB5"/>
    <w:rsid w:val="006E5283"/>
    <w:rsid w:val="006F26AA"/>
    <w:rsid w:val="006F730D"/>
    <w:rsid w:val="00705F11"/>
    <w:rsid w:val="00706303"/>
    <w:rsid w:val="00707409"/>
    <w:rsid w:val="00710B46"/>
    <w:rsid w:val="007200A7"/>
    <w:rsid w:val="00720D25"/>
    <w:rsid w:val="007265C4"/>
    <w:rsid w:val="00747A4A"/>
    <w:rsid w:val="00750DFD"/>
    <w:rsid w:val="00761A80"/>
    <w:rsid w:val="00765701"/>
    <w:rsid w:val="00770D7C"/>
    <w:rsid w:val="00773D54"/>
    <w:rsid w:val="007911D4"/>
    <w:rsid w:val="00795BD9"/>
    <w:rsid w:val="007B66E9"/>
    <w:rsid w:val="007D1EDB"/>
    <w:rsid w:val="007E7265"/>
    <w:rsid w:val="007F05F8"/>
    <w:rsid w:val="00812116"/>
    <w:rsid w:val="00822B5A"/>
    <w:rsid w:val="00845237"/>
    <w:rsid w:val="00850BAE"/>
    <w:rsid w:val="00851660"/>
    <w:rsid w:val="00877609"/>
    <w:rsid w:val="00883A35"/>
    <w:rsid w:val="00894DEA"/>
    <w:rsid w:val="008B0A1D"/>
    <w:rsid w:val="008B4887"/>
    <w:rsid w:val="008C0647"/>
    <w:rsid w:val="008D64E4"/>
    <w:rsid w:val="008E3448"/>
    <w:rsid w:val="008E3991"/>
    <w:rsid w:val="008F0250"/>
    <w:rsid w:val="009022C2"/>
    <w:rsid w:val="009147F8"/>
    <w:rsid w:val="00923B1A"/>
    <w:rsid w:val="00965047"/>
    <w:rsid w:val="00966242"/>
    <w:rsid w:val="00970C6B"/>
    <w:rsid w:val="009801BD"/>
    <w:rsid w:val="009A06EA"/>
    <w:rsid w:val="009C4E89"/>
    <w:rsid w:val="009D08CA"/>
    <w:rsid w:val="009D3DB9"/>
    <w:rsid w:val="009F01EA"/>
    <w:rsid w:val="00A037AE"/>
    <w:rsid w:val="00A07AE0"/>
    <w:rsid w:val="00A10FE1"/>
    <w:rsid w:val="00A20DE6"/>
    <w:rsid w:val="00A21A64"/>
    <w:rsid w:val="00A3369E"/>
    <w:rsid w:val="00A44604"/>
    <w:rsid w:val="00A53602"/>
    <w:rsid w:val="00A57686"/>
    <w:rsid w:val="00A6526F"/>
    <w:rsid w:val="00A67742"/>
    <w:rsid w:val="00A70535"/>
    <w:rsid w:val="00A953AB"/>
    <w:rsid w:val="00AA0ED9"/>
    <w:rsid w:val="00AC2A56"/>
    <w:rsid w:val="00AC5BC4"/>
    <w:rsid w:val="00AC6A73"/>
    <w:rsid w:val="00AC71AC"/>
    <w:rsid w:val="00AD61A5"/>
    <w:rsid w:val="00AE3977"/>
    <w:rsid w:val="00B05B9A"/>
    <w:rsid w:val="00B14E92"/>
    <w:rsid w:val="00B325AF"/>
    <w:rsid w:val="00B3716B"/>
    <w:rsid w:val="00B40318"/>
    <w:rsid w:val="00B52BAE"/>
    <w:rsid w:val="00B55F6D"/>
    <w:rsid w:val="00B77D61"/>
    <w:rsid w:val="00BA6F20"/>
    <w:rsid w:val="00BB3275"/>
    <w:rsid w:val="00BB5C75"/>
    <w:rsid w:val="00BC0621"/>
    <w:rsid w:val="00BC078D"/>
    <w:rsid w:val="00BC53E5"/>
    <w:rsid w:val="00BD023D"/>
    <w:rsid w:val="00BE14A3"/>
    <w:rsid w:val="00BE66EE"/>
    <w:rsid w:val="00C10AAE"/>
    <w:rsid w:val="00C15DE6"/>
    <w:rsid w:val="00C16EBD"/>
    <w:rsid w:val="00C25A8E"/>
    <w:rsid w:val="00C276F9"/>
    <w:rsid w:val="00C339CB"/>
    <w:rsid w:val="00C3405F"/>
    <w:rsid w:val="00C462DC"/>
    <w:rsid w:val="00C7432B"/>
    <w:rsid w:val="00C800C6"/>
    <w:rsid w:val="00C87EE4"/>
    <w:rsid w:val="00C914DF"/>
    <w:rsid w:val="00CC1830"/>
    <w:rsid w:val="00CE5CA0"/>
    <w:rsid w:val="00CF6C5A"/>
    <w:rsid w:val="00D40209"/>
    <w:rsid w:val="00D47129"/>
    <w:rsid w:val="00D50590"/>
    <w:rsid w:val="00D60B1E"/>
    <w:rsid w:val="00D67BB3"/>
    <w:rsid w:val="00DA7C97"/>
    <w:rsid w:val="00E113B1"/>
    <w:rsid w:val="00E11F24"/>
    <w:rsid w:val="00E14D7B"/>
    <w:rsid w:val="00E1656C"/>
    <w:rsid w:val="00E30F35"/>
    <w:rsid w:val="00E3427C"/>
    <w:rsid w:val="00E34833"/>
    <w:rsid w:val="00E36E8E"/>
    <w:rsid w:val="00E40976"/>
    <w:rsid w:val="00E570A6"/>
    <w:rsid w:val="00E675F6"/>
    <w:rsid w:val="00EA56A2"/>
    <w:rsid w:val="00EA7F6C"/>
    <w:rsid w:val="00EB09D2"/>
    <w:rsid w:val="00EB1C26"/>
    <w:rsid w:val="00ED1FA0"/>
    <w:rsid w:val="00ED3439"/>
    <w:rsid w:val="00EE68C0"/>
    <w:rsid w:val="00F03830"/>
    <w:rsid w:val="00F0530E"/>
    <w:rsid w:val="00F1150F"/>
    <w:rsid w:val="00F163F6"/>
    <w:rsid w:val="00F67431"/>
    <w:rsid w:val="00F67AA3"/>
    <w:rsid w:val="00F71DC1"/>
    <w:rsid w:val="00F75693"/>
    <w:rsid w:val="00FA6512"/>
    <w:rsid w:val="00FB08D2"/>
    <w:rsid w:val="00FD52A1"/>
    <w:rsid w:val="00FD7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rsid w:val="00C276F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276F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AD61A5"/>
  </w:style>
  <w:style w:type="paragraph" w:styleId="Textedebulles">
    <w:name w:val="Balloon Text"/>
    <w:basedOn w:val="Normal"/>
    <w:link w:val="TextedebullesCar"/>
    <w:rsid w:val="00C339C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C33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rsid w:val="00C276F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276F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AD61A5"/>
  </w:style>
  <w:style w:type="paragraph" w:styleId="Textedebulles">
    <w:name w:val="Balloon Text"/>
    <w:basedOn w:val="Normal"/>
    <w:link w:val="TextedebullesCar"/>
    <w:rsid w:val="00C339C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C339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5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ltair\Bureau\mod&#232;le%20%20vente%202007%202008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1949D-25FD-4EE6-98F7-FFA34D406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 vente 2007 2008.dot</Template>
  <TotalTime>2</TotalTime>
  <Pages>4</Pages>
  <Words>178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Thème :</vt:lpstr>
    </vt:vector>
  </TitlesOfParts>
  <Company>MAJ</Company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Thème :</dc:title>
  <dc:creator>titi</dc:creator>
  <cp:lastModifiedBy>MAJ</cp:lastModifiedBy>
  <cp:revision>2</cp:revision>
  <cp:lastPrinted>2020-04-21T07:57:00Z</cp:lastPrinted>
  <dcterms:created xsi:type="dcterms:W3CDTF">2020-04-21T08:16:00Z</dcterms:created>
  <dcterms:modified xsi:type="dcterms:W3CDTF">2020-04-21T08:16:00Z</dcterms:modified>
</cp:coreProperties>
</file>